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E9" w:rsidRPr="007C5563" w:rsidRDefault="006B0AE9" w:rsidP="007C5563">
      <w:pPr>
        <w:spacing w:line="360" w:lineRule="auto"/>
        <w:jc w:val="center"/>
        <w:rPr>
          <w:rFonts w:ascii="黑体" w:eastAsia="黑体" w:hAnsi="黑体" w:cs="宋体"/>
          <w:color w:val="000000"/>
          <w:sz w:val="36"/>
          <w:szCs w:val="36"/>
          <w:shd w:val="clear" w:color="auto" w:fill="FFFFFF"/>
        </w:rPr>
      </w:pPr>
      <w:r w:rsidRPr="007C5563">
        <w:rPr>
          <w:rFonts w:ascii="黑体" w:eastAsia="黑体" w:hAnsi="黑体" w:cs="宋体" w:hint="eastAsia"/>
          <w:color w:val="000000"/>
          <w:sz w:val="36"/>
          <w:szCs w:val="36"/>
          <w:shd w:val="clear" w:color="auto" w:fill="FFFFFF"/>
        </w:rPr>
        <w:t>“微”力无穷</w:t>
      </w:r>
    </w:p>
    <w:p w:rsidR="006B0AE9" w:rsidRPr="007C5563" w:rsidRDefault="006B0AE9" w:rsidP="007C5563">
      <w:pPr>
        <w:spacing w:line="360" w:lineRule="auto"/>
        <w:jc w:val="right"/>
        <w:rPr>
          <w:rFonts w:ascii="黑体" w:eastAsia="黑体" w:hAnsi="黑体" w:cs="宋体"/>
          <w:color w:val="000000"/>
          <w:sz w:val="30"/>
          <w:szCs w:val="30"/>
          <w:shd w:val="clear" w:color="auto" w:fill="FFFFFF"/>
        </w:rPr>
      </w:pPr>
      <w:r>
        <w:rPr>
          <w:rFonts w:ascii="黑体" w:eastAsia="黑体" w:hAnsi="黑体" w:cs="宋体"/>
          <w:color w:val="000000"/>
          <w:sz w:val="30"/>
          <w:szCs w:val="30"/>
          <w:shd w:val="clear" w:color="auto" w:fill="FFFFFF"/>
        </w:rPr>
        <w:t>——</w:t>
      </w:r>
      <w:r>
        <w:rPr>
          <w:rFonts w:ascii="黑体" w:eastAsia="黑体" w:hAnsi="黑体" w:cs="宋体" w:hint="eastAsia"/>
          <w:color w:val="000000"/>
          <w:sz w:val="30"/>
          <w:szCs w:val="30"/>
          <w:shd w:val="clear" w:color="auto" w:fill="FFFFFF"/>
        </w:rPr>
        <w:t>班级</w:t>
      </w:r>
      <w:r w:rsidRPr="007C5563">
        <w:rPr>
          <w:rFonts w:ascii="黑体" w:eastAsia="黑体" w:hAnsi="黑体" w:cs="宋体" w:hint="eastAsia"/>
          <w:color w:val="000000"/>
          <w:sz w:val="30"/>
          <w:szCs w:val="30"/>
          <w:shd w:val="clear" w:color="auto" w:fill="FFFFFF"/>
        </w:rPr>
        <w:t>微信群建设与班主任管理</w:t>
      </w:r>
    </w:p>
    <w:p w:rsidR="006B0AE9" w:rsidRPr="007C5563" w:rsidRDefault="006B0AE9" w:rsidP="00486779">
      <w:pPr>
        <w:spacing w:line="360" w:lineRule="auto"/>
        <w:ind w:firstLineChars="1600" w:firstLine="31680"/>
        <w:jc w:val="center"/>
        <w:rPr>
          <w:rFonts w:ascii="宋体" w:cs="宋体"/>
          <w:color w:val="000000"/>
          <w:sz w:val="28"/>
          <w:szCs w:val="28"/>
          <w:shd w:val="clear" w:color="auto" w:fill="FFFFFF"/>
        </w:rPr>
      </w:pP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启新小学</w:t>
      </w:r>
      <w:r w:rsidRPr="007C5563">
        <w:rPr>
          <w:rFonts w:ascii="宋体" w:hAnsi="宋体" w:cs="宋体"/>
          <w:color w:val="000000"/>
          <w:sz w:val="28"/>
          <w:szCs w:val="28"/>
          <w:shd w:val="clear" w:color="auto" w:fill="FFFFFF"/>
        </w:rPr>
        <w:t xml:space="preserve">  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杨蕾</w:t>
      </w:r>
      <w:r w:rsidRPr="007C5563">
        <w:rPr>
          <w:rFonts w:ascii="宋体" w:hAnsi="宋体" w:cs="宋体"/>
          <w:color w:val="000000"/>
          <w:sz w:val="28"/>
          <w:szCs w:val="28"/>
          <w:shd w:val="clear" w:color="auto" w:fill="FFFFFF"/>
        </w:rPr>
        <w:t xml:space="preserve">  18616832588</w:t>
      </w:r>
    </w:p>
    <w:p w:rsidR="006B0AE9" w:rsidRPr="007C5563" w:rsidRDefault="006B0AE9">
      <w:pPr>
        <w:spacing w:line="360" w:lineRule="auto"/>
        <w:rPr>
          <w:rFonts w:ascii="宋体" w:cs="宋体"/>
          <w:b/>
          <w:color w:val="000000"/>
          <w:sz w:val="28"/>
          <w:szCs w:val="28"/>
          <w:shd w:val="clear" w:color="auto" w:fill="FFFFFF"/>
        </w:rPr>
      </w:pPr>
      <w:r w:rsidRPr="007C5563">
        <w:rPr>
          <w:rFonts w:ascii="宋体" w:hAnsi="宋体" w:cs="宋体" w:hint="eastAsia"/>
          <w:b/>
          <w:color w:val="000000"/>
          <w:sz w:val="28"/>
          <w:szCs w:val="28"/>
          <w:shd w:val="clear" w:color="auto" w:fill="FFFFFF"/>
        </w:rPr>
        <w:t>案例概述：</w:t>
      </w:r>
    </w:p>
    <w:p w:rsidR="006B0AE9" w:rsidRPr="007C5563" w:rsidRDefault="006B0AE9" w:rsidP="00486779">
      <w:pPr>
        <w:spacing w:line="360" w:lineRule="auto"/>
        <w:ind w:firstLineChars="200" w:firstLine="31680"/>
        <w:rPr>
          <w:rFonts w:ascii="宋体" w:cs="宋体"/>
          <w:color w:val="000000"/>
          <w:sz w:val="28"/>
          <w:szCs w:val="28"/>
          <w:shd w:val="clear" w:color="auto" w:fill="FFFFFF"/>
        </w:rPr>
      </w:pPr>
      <w:r w:rsidRPr="007C5563">
        <w:rPr>
          <w:rFonts w:ascii="宋体" w:hAnsi="宋体" w:hint="eastAsia"/>
          <w:color w:val="000000"/>
          <w:sz w:val="28"/>
          <w:szCs w:val="28"/>
          <w:shd w:val="clear" w:color="auto" w:fill="FFFFFF"/>
        </w:rPr>
        <w:t>家长是教师教育孩子的最佳同盟者。因为我们有着共同的目标</w:t>
      </w:r>
      <w:r w:rsidRPr="007C5563">
        <w:rPr>
          <w:rFonts w:ascii="宋体" w:hAnsi="宋体"/>
          <w:color w:val="000000"/>
          <w:sz w:val="28"/>
          <w:szCs w:val="28"/>
          <w:shd w:val="clear" w:color="auto" w:fill="FFFFFF"/>
        </w:rPr>
        <w:t>——</w:t>
      </w:r>
      <w:r w:rsidRPr="007C5563">
        <w:rPr>
          <w:rFonts w:ascii="宋体" w:hAnsi="宋体" w:hint="eastAsia"/>
          <w:color w:val="000000"/>
          <w:sz w:val="28"/>
          <w:szCs w:val="28"/>
          <w:shd w:val="clear" w:color="auto" w:fill="FFFFFF"/>
        </w:rPr>
        <w:t>培养乐观开朗、明理友善、学习主动的孩子。可由于生活环境的不同，学习阅历的不同，各人教育起孩子来，也有所不同。现</w:t>
      </w:r>
      <w:r w:rsidRPr="007C5563">
        <w:rPr>
          <w:rFonts w:ascii="宋体" w:hAnsi="宋体" w:hint="eastAsia"/>
          <w:color w:val="000000"/>
          <w:sz w:val="28"/>
          <w:szCs w:val="28"/>
        </w:rPr>
        <w:t>在“微信”被越来越多的使用者日益青睐热衷，我们教师理应做一个“与时俱进”的人。班级管理也要与时俱进。也可以充分发挥微信的作用，</w:t>
      </w:r>
      <w:r w:rsidRPr="007C5563">
        <w:rPr>
          <w:rFonts w:ascii="宋体" w:hAnsi="宋体" w:hint="eastAsia"/>
          <w:color w:val="000000"/>
          <w:sz w:val="28"/>
          <w:szCs w:val="28"/>
          <w:shd w:val="clear" w:color="auto" w:fill="FFFFFF"/>
        </w:rPr>
        <w:t>作为班主任的我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结合班级管理经验，利用微信：</w:t>
      </w:r>
      <w:r>
        <w:rPr>
          <w:rFonts w:ascii="宋体" w:hAnsi="宋体" w:cs="宋体"/>
          <w:color w:val="000000"/>
          <w:sz w:val="28"/>
          <w:szCs w:val="28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、延展学习（学生和家长）；</w:t>
      </w:r>
      <w:r>
        <w:rPr>
          <w:rFonts w:ascii="宋体" w:hAnsi="宋体" w:cs="宋体"/>
          <w:color w:val="000000"/>
          <w:sz w:val="28"/>
          <w:szCs w:val="28"/>
          <w:shd w:val="clear" w:color="auto" w:fill="FFFFFF"/>
        </w:rPr>
        <w:t>2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、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了解学生动态，做好班级信息双向流动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；</w:t>
      </w:r>
      <w:r>
        <w:rPr>
          <w:rFonts w:ascii="宋体" w:hAnsi="宋体" w:cs="宋体"/>
          <w:color w:val="000000"/>
          <w:sz w:val="28"/>
          <w:szCs w:val="28"/>
          <w:shd w:val="clear" w:color="auto" w:fill="FFFFFF"/>
        </w:rPr>
        <w:t>3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、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加强家校联系，做到信息实时共享等三方面入手，利用微信有效协助班级管理的办法。这些年来，在使用班级微信群的过程中不断地学习，不断地创新，不断地改进，让班级微信群充分发挥其功能，连接家校之间的桥梁，起到互动互学互助的作用。</w:t>
      </w:r>
    </w:p>
    <w:p w:rsidR="006B0AE9" w:rsidRPr="007C5563" w:rsidRDefault="006B0AE9">
      <w:pPr>
        <w:spacing w:line="360" w:lineRule="auto"/>
        <w:rPr>
          <w:rStyle w:val="Strong"/>
          <w:rFonts w:ascii="宋体" w:cs="宋体"/>
          <w:b w:val="0"/>
          <w:color w:val="000000"/>
          <w:sz w:val="28"/>
          <w:szCs w:val="28"/>
        </w:rPr>
      </w:pPr>
    </w:p>
    <w:p w:rsidR="006B0AE9" w:rsidRPr="007C5563" w:rsidRDefault="006B0AE9">
      <w:pPr>
        <w:spacing w:line="360" w:lineRule="auto"/>
        <w:rPr>
          <w:rStyle w:val="Strong"/>
          <w:rFonts w:ascii="宋体" w:cs="宋体"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color w:val="000000"/>
          <w:sz w:val="28"/>
          <w:szCs w:val="28"/>
        </w:rPr>
        <w:t>目标与内容：</w:t>
      </w:r>
    </w:p>
    <w:p w:rsidR="006B0AE9" w:rsidRPr="007C5563" w:rsidRDefault="006B0AE9" w:rsidP="00486779">
      <w:pPr>
        <w:spacing w:line="360" w:lineRule="auto"/>
        <w:ind w:firstLineChars="200" w:firstLine="31680"/>
        <w:rPr>
          <w:rFonts w:ascii="宋体" w:cs="宋体"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color w:val="000000"/>
          <w:sz w:val="28"/>
          <w:szCs w:val="28"/>
        </w:rPr>
        <w:t>对于家长来说，每天工作繁忙，早上把孩子送去学校，晚上把孩子接回家，孩子每天在学校的表现如何？家长是非常想知道的，但是关注的途径有限。而我们班主任一个人的精力更为有限，不可能天天给每个家长汇报，要满足全班几十名学生家长的这一需求，显然是有难度的。所以我们利用班级微信群让家长一起见证孩子的成长，动动手指即能完成这个“简单任务”。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一直以来，作为班主任的我，深刻体会到想要顺利开展班主任工作，就一定先要取得家长的配合与支持。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只有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良好的家校互动关系，才能达到事半功倍的效果。</w:t>
      </w:r>
      <w:r w:rsidRPr="007C5563">
        <w:rPr>
          <w:rFonts w:ascii="宋体" w:hAnsi="宋体" w:cs="宋体" w:hint="eastAsia"/>
          <w:color w:val="000000"/>
          <w:sz w:val="28"/>
          <w:szCs w:val="28"/>
        </w:rPr>
        <w:t>微信群作为新时期的一个主要交流媒介，已然成为人们沟通交流最便捷的方式之一，很多班主任老师为了加强和家长的联系，都纷纷建立起班级家长群。有了这样一个平台在生活中方便了老师与家长间的沟通，家长与家长间的联系。微信群有利于良好家校联系的建立，它打破了工作时间、空间的制约和家校之间的界线，提高了家校沟通的效率，实现家校联系的互联互通和无缝对接，让家校联系更紧密。如何有效管理班级微信群，让它真正成为家校互动的纽带，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已成为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我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班主任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工作中</w:t>
      </w:r>
      <w:r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重要有效的载体</w:t>
      </w:r>
      <w:r w:rsidRPr="007C5563">
        <w:rPr>
          <w:rFonts w:ascii="宋体" w:hAnsi="宋体" w:cs="宋体" w:hint="eastAsia"/>
          <w:color w:val="000000"/>
          <w:sz w:val="28"/>
          <w:szCs w:val="28"/>
          <w:shd w:val="clear" w:color="auto" w:fill="FFFFFF"/>
        </w:rPr>
        <w:t>。</w:t>
      </w:r>
    </w:p>
    <w:p w:rsidR="006B0AE9" w:rsidRPr="007C5563" w:rsidRDefault="006B0AE9">
      <w:pPr>
        <w:spacing w:line="360" w:lineRule="auto"/>
        <w:rPr>
          <w:rStyle w:val="Strong"/>
          <w:rFonts w:ascii="宋体" w:cs="宋体"/>
          <w:b w:val="0"/>
          <w:color w:val="000000"/>
          <w:sz w:val="28"/>
          <w:szCs w:val="28"/>
        </w:rPr>
      </w:pPr>
    </w:p>
    <w:p w:rsidR="006B0AE9" w:rsidRPr="007C5563" w:rsidRDefault="006B0AE9">
      <w:pPr>
        <w:spacing w:line="360" w:lineRule="auto"/>
        <w:rPr>
          <w:rStyle w:val="Strong"/>
          <w:rFonts w:ascii="宋体" w:cs="宋体"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color w:val="000000"/>
          <w:sz w:val="28"/>
          <w:szCs w:val="28"/>
        </w:rPr>
        <w:t>过程与方法：</w:t>
      </w:r>
    </w:p>
    <w:p w:rsidR="006B0AE9" w:rsidRPr="007C5563" w:rsidRDefault="006B0AE9">
      <w:pPr>
        <w:spacing w:line="360" w:lineRule="auto"/>
        <w:rPr>
          <w:rStyle w:val="Strong"/>
          <w:rFonts w:ascii="宋体" w:cs="宋体"/>
          <w:b w:val="0"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color w:val="000000"/>
          <w:sz w:val="28"/>
          <w:szCs w:val="28"/>
        </w:rPr>
        <w:t>一、建立不同功能的班级微信群</w:t>
      </w:r>
    </w:p>
    <w:p w:rsidR="006B0AE9" w:rsidRPr="007C5563" w:rsidRDefault="006B0AE9">
      <w:pPr>
        <w:spacing w:line="360" w:lineRule="auto"/>
        <w:ind w:firstLine="440"/>
        <w:rPr>
          <w:rStyle w:val="Strong"/>
          <w:rFonts w:ascii="宋体" w:cs="宋体"/>
          <w:b w:val="0"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color w:val="000000"/>
          <w:sz w:val="28"/>
          <w:szCs w:val="28"/>
        </w:rPr>
        <w:t>我们班有三个微信群：一是工作群，由班主任负责发布学校的各项通知，一般情况下家长在这个群里只需要接收消息，没有特殊情况不需要回复。另外一个是交流群，群里有各科老师在，这个群里家长就学生学习上的各种疑问可以提问交流，也可以分享自己的育子心得。第三个群是家委会成员微信群，可以通过这个群和班主任一起就一些班级活动出谋划策，共同商议。三个群各司其职，家长在使用过程中也非常有序，既不影响收老师的消息，又有属于自己的交流平台可以互相学习。</w:t>
      </w:r>
    </w:p>
    <w:p w:rsidR="006B0AE9" w:rsidRPr="007C5563" w:rsidRDefault="006B0AE9" w:rsidP="00A00D52">
      <w:pPr>
        <w:pStyle w:val="Heading1"/>
        <w:wordWrap w:val="0"/>
        <w:spacing w:before="0" w:beforeAutospacing="0" w:after="0" w:afterAutospacing="0" w:line="837" w:lineRule="atLeast"/>
        <w:rPr>
          <w:b w:val="0"/>
          <w:bCs w:val="0"/>
          <w:color w:val="333333"/>
          <w:sz w:val="28"/>
          <w:szCs w:val="28"/>
        </w:rPr>
      </w:pPr>
      <w:r>
        <w:rPr>
          <w:rStyle w:val="Strong"/>
          <w:rFonts w:cs="宋体" w:hint="eastAsia"/>
          <w:color w:val="000000"/>
          <w:sz w:val="28"/>
          <w:szCs w:val="28"/>
        </w:rPr>
        <w:t>二、制定相应规则</w:t>
      </w:r>
      <w:r w:rsidRPr="007C5563">
        <w:rPr>
          <w:rStyle w:val="Strong"/>
          <w:rFonts w:cs="宋体" w:hint="eastAsia"/>
          <w:color w:val="000000"/>
          <w:sz w:val="28"/>
          <w:szCs w:val="28"/>
        </w:rPr>
        <w:t>，建立良好的交流环境</w:t>
      </w:r>
    </w:p>
    <w:p w:rsidR="006B0AE9" w:rsidRPr="007C5563" w:rsidRDefault="006B0AE9" w:rsidP="00486779">
      <w:pPr>
        <w:widowControl/>
        <w:spacing w:after="368" w:line="360" w:lineRule="auto"/>
        <w:ind w:firstLineChars="150" w:firstLine="31680"/>
        <w:jc w:val="left"/>
        <w:rPr>
          <w:rStyle w:val="Strong"/>
          <w:rFonts w:ascii="宋体" w:cs="宋体"/>
          <w:b w:val="0"/>
          <w:color w:val="333333"/>
          <w:kern w:val="0"/>
          <w:sz w:val="28"/>
          <w:szCs w:val="28"/>
        </w:rPr>
      </w:pPr>
      <w:r w:rsidRPr="007C5563">
        <w:rPr>
          <w:rFonts w:ascii="宋体" w:hAnsi="宋体" w:cs="宋体" w:hint="eastAsia"/>
          <w:color w:val="333333"/>
          <w:kern w:val="0"/>
          <w:sz w:val="28"/>
          <w:szCs w:val="28"/>
        </w:rPr>
        <w:t>因为孩子，我们相聚一起。组建班级微信群是为了促进家校之间的沟通和联系，给孩子们创建一个积极、健康的发展空间，传递对孩子的爱和宽容，传递正能量，因此在群里，我们约定：工作群用于老师发布学校的通知，推荐优质资源和育儿文章。交流群用于班级活动照片分享，彼此沟通对话，交流亲子活动，为班级活动献计献策等。孩子的个别私人问题，请大家和老师直接面对面沟通或电话联系。分享正面积极的信息，传播正能量，不发聊天争吵，涉及人身攻击和影响班级团结的内容。理解老师的延迟回复，为了保障教学安全，带班期间老师不上微信和接听电话。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所有成员必须遵守国家法律法规及相关网络信息管理规定，群内发布信息应积极向上。班级微信群只用于家校沟通交流，学生家长及监护人方可入群，禁止无关人员加入。群成员一律实名制，学生姓名</w:t>
      </w:r>
      <w:r w:rsidRPr="007C5563">
        <w:rPr>
          <w:rStyle w:val="Strong"/>
          <w:rFonts w:ascii="宋体" w:hAnsi="宋体" w:cs="宋体"/>
          <w:b w:val="0"/>
          <w:bCs/>
          <w:color w:val="000000"/>
          <w:sz w:val="28"/>
          <w:szCs w:val="28"/>
        </w:rPr>
        <w:t xml:space="preserve"> + 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爸爸</w:t>
      </w:r>
      <w:r w:rsidRPr="007C5563">
        <w:rPr>
          <w:rStyle w:val="Strong"/>
          <w:rFonts w:ascii="宋体" w:hAnsi="宋体" w:cs="宋体"/>
          <w:b w:val="0"/>
          <w:bCs/>
          <w:color w:val="000000"/>
          <w:sz w:val="28"/>
          <w:szCs w:val="28"/>
        </w:rPr>
        <w:t>/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妈妈。</w:t>
      </w:r>
    </w:p>
    <w:p w:rsidR="006B0AE9" w:rsidRPr="007C5563" w:rsidRDefault="006B0AE9">
      <w:pPr>
        <w:numPr>
          <w:ilvl w:val="0"/>
          <w:numId w:val="1"/>
        </w:numPr>
        <w:spacing w:line="360" w:lineRule="auto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  <w:r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群聊表扬，鼓励先进，树立榜样，促进班级争先</w:t>
      </w:r>
    </w:p>
    <w:p w:rsidR="006B0AE9" w:rsidRPr="007C5563" w:rsidRDefault="006B0AE9">
      <w:pPr>
        <w:spacing w:line="360" w:lineRule="auto"/>
        <w:ind w:firstLine="480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每一个家长对自己孩子在学校中的表现情况都非常想了解，学校开展活动时，有时会邀请个别家长参加，而大部分家长是无法参与的</w:t>
      </w:r>
      <w:r w:rsidRPr="007C5563">
        <w:rPr>
          <w:rStyle w:val="Strong"/>
          <w:rFonts w:ascii="宋体" w:cs="宋体"/>
          <w:b w:val="0"/>
          <w:bCs/>
          <w:color w:val="000000"/>
          <w:sz w:val="28"/>
          <w:szCs w:val="28"/>
        </w:rPr>
        <w:t>,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于是我利用微信群，对每一阶段表现优异的学生进行表扬和鼓励，比如在各项比赛中获奖的同学，在班干部竞选中脱颖而出的同学，给他们拍照，在微信群里展示，为其他的学生树立一个好榜样，这些都是学生家长的重点关注的内容。家长在了解自己孩子的表现情况、学习情况以及班级的管理情况后，也可以通过微信群将意见及建议及时反馈给班主任，促进班主任工作的不断改进。另外，在学校或者班级开展一些集体活动时，比如：公开课、英语节、语文周、学雷锋志愿者活动、运动会、社会考察活动等等，我都会将学生的活动照片或者视频等上传到微信群中，并且配备相应的文字说明，让学生的家长能够及时了解到孩子们在学校的情况以及表现，家长还可以通过微信群中传递的照片或者视频进行下载保存，为自己的孩子感到自豪和骄傲，这样还一定程度上激励了学生。</w:t>
      </w:r>
      <w:r w:rsidRPr="007C5563">
        <w:rPr>
          <w:rFonts w:ascii="宋体" w:hAnsi="宋体" w:hint="eastAsia"/>
          <w:color w:val="000000"/>
          <w:sz w:val="28"/>
          <w:szCs w:val="28"/>
          <w:shd w:val="clear" w:color="auto" w:fill="FFFFFF"/>
        </w:rPr>
        <w:t>通过小小的微信，逐一向家长展示，家长粉丝们及时了解了班级动态，他们分享着孩子成功的喜悦，欣喜孩子成长的同时，也感受到老师平时教学的辛苦，育人的精心，对学校教育就更加支持，对老师也越发信任了，家校彼此的心贴得更紧了。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微信群的使用实现了虚拟网络与校园生活的有效结合，对班级管理具有积极意义。</w:t>
      </w:r>
    </w:p>
    <w:p w:rsidR="006B0AE9" w:rsidRPr="007C5563" w:rsidRDefault="006B0AE9">
      <w:pPr>
        <w:spacing w:line="360" w:lineRule="auto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</w:p>
    <w:p w:rsidR="006B0AE9" w:rsidRPr="007C5563" w:rsidRDefault="006B0AE9">
      <w:pPr>
        <w:spacing w:line="360" w:lineRule="auto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四、</w:t>
      </w:r>
      <w:r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私聊问题，照顾学生隐私，激励学困生成长</w:t>
      </w:r>
    </w:p>
    <w:p w:rsidR="006B0AE9" w:rsidRPr="007C5563" w:rsidRDefault="006B0AE9">
      <w:pPr>
        <w:spacing w:line="360" w:lineRule="auto"/>
        <w:ind w:firstLine="480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每个班都有一些问题突出的孩子，爸爸妈妈们也都是要面子的，大家都希望自己的孩子能得到老师的表扬与肯定。我从不在群里批评任何一个孩子，而是多表扬，因为看到别人家孩子受表扬，对家长本身就是一种激励，更是另一种方式的批评。比如，最近的小长假作业情况反馈，有些孩子书写不端正，错误率高，各科老师都跟我反映了这些问题，除了和这些家长单独交流以外，我还拍了一部分作业情况特别好的孩子的照片发送到群里，进行表扬。让大家都能效仿，从而对照自己的问题加以改正。班上有个学习态度一直非常差的孩子小施，一直以来他在班里就是扮演着差生的角色，同学们都有点瞧不上他，因为父母中年得子，所以非常溺爱，孩子懒惰、学习消极缺乏动力，我尝试着帮他树立信心，安排了小干部跟他同桌，关注他的点滴进步，经常在班里表扬他，一有进步就在家长群里表扬他妈妈的认真负责，一段时间后，孩子便发生了神奇的变化，作业也做了，发言也积极了，最令人头疼的英语背默写都有了很大的进步。</w:t>
      </w:r>
    </w:p>
    <w:p w:rsidR="006B0AE9" w:rsidRPr="007C5563" w:rsidRDefault="006B0AE9" w:rsidP="007C5563">
      <w:pPr>
        <w:spacing w:line="360" w:lineRule="auto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</w:p>
    <w:p w:rsidR="006B0AE9" w:rsidRPr="007C5563" w:rsidRDefault="006B0AE9" w:rsidP="007C5563">
      <w:pPr>
        <w:spacing w:line="360" w:lineRule="auto"/>
        <w:rPr>
          <w:rStyle w:val="Strong"/>
          <w:rFonts w:ascii="宋体" w:cs="宋体"/>
          <w:bCs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Cs/>
          <w:color w:val="000000"/>
          <w:sz w:val="28"/>
          <w:szCs w:val="28"/>
        </w:rPr>
        <w:t>成效与展望：</w:t>
      </w:r>
    </w:p>
    <w:p w:rsidR="006B0AE9" w:rsidRPr="007C5563" w:rsidRDefault="006B0AE9" w:rsidP="00486779">
      <w:pPr>
        <w:spacing w:line="360" w:lineRule="auto"/>
        <w:ind w:firstLineChars="200" w:firstLine="31680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一个人的力量是有限的，但是家长们的潜力是无限的。在孩子的成长道路上，千万别忽略了家长的作用，他们能做的绝对不是简单地签字、检查作业。关键是看我们能不能给他们提供平台，展示他们的才能，发挥他们的优势，最终可以形成班级教育的合力，我们牵手家长，巧妙利用这些资源，我们的工作就会简单很多，其效果也是不言而喻。</w:t>
      </w:r>
      <w:r w:rsidRPr="007C5563">
        <w:rPr>
          <w:rStyle w:val="Strong"/>
          <w:rFonts w:ascii="宋体" w:hAnsi="宋体" w:cs="宋体"/>
          <w:b w:val="0"/>
          <w:bCs/>
          <w:color w:val="000000"/>
          <w:sz w:val="28"/>
          <w:szCs w:val="28"/>
        </w:rPr>
        <w:t xml:space="preserve"> 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微时代，大互联，班级微信圈实践这些年以来，不仅解决了家长“关注成长”需求的矛盾，也增强了家长参与班级管理的透明度，使班级管理形成了和谐、融洽的氛围。</w:t>
      </w:r>
      <w:r w:rsidRPr="007C5563">
        <w:rPr>
          <w:rFonts w:ascii="宋体" w:hAnsi="宋体" w:hint="eastAsia"/>
          <w:sz w:val="28"/>
          <w:szCs w:val="28"/>
          <w:shd w:val="clear" w:color="auto" w:fill="FFFFFF"/>
        </w:rPr>
        <w:t>现代化的沟通手段多种多样，但无论哪种方式，沟通的关键还在于我们老师是否能走进家长的内心，只有始终带着一颗真心，设身处地地为孩子考虑，才能走进家长，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才能拉近了和家长之间心与心的距离，通过这些有效的沟通方法，家长体会到孩子在学校的点点滴滴地成长，老师也零距离了解到学生在家的学习和生活情况。让班级微信群这个“新宠”，在班级管理的过程中发挥其“微”力十足”的能量。</w:t>
      </w:r>
    </w:p>
    <w:p w:rsidR="006B0AE9" w:rsidRPr="007C5563" w:rsidRDefault="006B0AE9">
      <w:pPr>
        <w:spacing w:line="360" w:lineRule="auto"/>
        <w:ind w:firstLine="480"/>
        <w:rPr>
          <w:rStyle w:val="Strong"/>
          <w:rFonts w:ascii="宋体" w:cs="宋体"/>
          <w:bCs/>
          <w:sz w:val="28"/>
          <w:szCs w:val="28"/>
        </w:rPr>
      </w:pPr>
      <w:bookmarkStart w:id="0" w:name="_GoBack"/>
      <w:bookmarkEnd w:id="0"/>
    </w:p>
    <w:p w:rsidR="006B0AE9" w:rsidRDefault="006B0AE9" w:rsidP="007C5563">
      <w:pPr>
        <w:spacing w:line="360" w:lineRule="auto"/>
        <w:jc w:val="right"/>
        <w:rPr>
          <w:rStyle w:val="Strong"/>
          <w:rFonts w:ascii="宋体" w:cs="宋体"/>
          <w:b w:val="0"/>
          <w:bCs/>
          <w:color w:val="000000"/>
          <w:sz w:val="28"/>
          <w:szCs w:val="28"/>
        </w:rPr>
      </w:pPr>
      <w:r w:rsidRPr="007C5563">
        <w:rPr>
          <w:rStyle w:val="Strong"/>
          <w:rFonts w:ascii="宋体" w:hAnsi="宋体" w:cs="宋体"/>
          <w:b w:val="0"/>
          <w:bCs/>
          <w:color w:val="000000"/>
          <w:sz w:val="28"/>
          <w:szCs w:val="28"/>
        </w:rPr>
        <w:t>2017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年</w:t>
      </w:r>
      <w:r w:rsidRPr="007C5563">
        <w:rPr>
          <w:rStyle w:val="Strong"/>
          <w:rFonts w:ascii="宋体" w:hAnsi="宋体" w:cs="宋体"/>
          <w:b w:val="0"/>
          <w:bCs/>
          <w:color w:val="000000"/>
          <w:sz w:val="28"/>
          <w:szCs w:val="28"/>
        </w:rPr>
        <w:t>4</w:t>
      </w:r>
      <w:r w:rsidRPr="007C5563">
        <w:rPr>
          <w:rStyle w:val="Strong"/>
          <w:rFonts w:ascii="宋体" w:hAnsi="宋体" w:cs="宋体" w:hint="eastAsia"/>
          <w:b w:val="0"/>
          <w:bCs/>
          <w:color w:val="000000"/>
          <w:sz w:val="28"/>
          <w:szCs w:val="28"/>
        </w:rPr>
        <w:t>月</w:t>
      </w:r>
    </w:p>
    <w:p w:rsidR="006B0AE9" w:rsidRDefault="006B0AE9" w:rsidP="00486779">
      <w:pPr>
        <w:spacing w:line="360" w:lineRule="auto"/>
        <w:jc w:val="left"/>
        <w:rPr>
          <w:rFonts w:ascii="宋体"/>
          <w:b/>
          <w:color w:val="FF0000"/>
          <w:sz w:val="30"/>
          <w:szCs w:val="30"/>
        </w:rPr>
      </w:pPr>
    </w:p>
    <w:p w:rsidR="006B0AE9" w:rsidRDefault="006B0AE9" w:rsidP="00486779">
      <w:pPr>
        <w:spacing w:line="360" w:lineRule="auto"/>
        <w:jc w:val="left"/>
        <w:rPr>
          <w:rFonts w:ascii="宋体"/>
          <w:b/>
          <w:color w:val="FF0000"/>
          <w:sz w:val="30"/>
          <w:szCs w:val="30"/>
        </w:rPr>
      </w:pPr>
    </w:p>
    <w:p w:rsidR="006B0AE9" w:rsidRPr="003A6648" w:rsidRDefault="006B0AE9" w:rsidP="00486779">
      <w:pPr>
        <w:spacing w:line="360" w:lineRule="auto"/>
        <w:jc w:val="left"/>
        <w:rPr>
          <w:rFonts w:ascii="宋体"/>
          <w:b/>
          <w:color w:val="FF0000"/>
          <w:sz w:val="30"/>
          <w:szCs w:val="30"/>
        </w:rPr>
      </w:pPr>
      <w:r w:rsidRPr="003A6648">
        <w:rPr>
          <w:rFonts w:ascii="宋体" w:hAnsi="宋体" w:hint="eastAsia"/>
          <w:b/>
          <w:color w:val="FF0000"/>
          <w:sz w:val="30"/>
          <w:szCs w:val="30"/>
        </w:rPr>
        <w:t>修改建议：</w:t>
      </w:r>
    </w:p>
    <w:p w:rsidR="006B0AE9" w:rsidRDefault="006B0AE9" w:rsidP="00486779">
      <w:pPr>
        <w:spacing w:line="360" w:lineRule="auto"/>
        <w:ind w:firstLineChars="200" w:firstLine="31680"/>
        <w:rPr>
          <w:rStyle w:val="Strong"/>
          <w:rFonts w:ascii="宋体" w:cs="宋体"/>
          <w:b w:val="0"/>
          <w:bCs/>
          <w:color w:val="FF0000"/>
          <w:sz w:val="28"/>
          <w:szCs w:val="28"/>
        </w:rPr>
      </w:pPr>
      <w:r>
        <w:rPr>
          <w:rFonts w:ascii="宋体" w:hAnsi="宋体" w:hint="eastAsia"/>
          <w:color w:val="FF0000"/>
          <w:sz w:val="24"/>
        </w:rPr>
        <w:t>一、</w:t>
      </w:r>
      <w:r w:rsidRPr="003A6648">
        <w:rPr>
          <w:rFonts w:ascii="宋体" w:hAnsi="宋体" w:hint="eastAsia"/>
          <w:color w:val="FF0000"/>
          <w:sz w:val="24"/>
        </w:rPr>
        <w:t>可以再深度思考：</w:t>
      </w:r>
      <w:r w:rsidRPr="00486779">
        <w:rPr>
          <w:rStyle w:val="Strong"/>
          <w:rFonts w:ascii="宋体" w:cs="宋体" w:hint="eastAsia"/>
          <w:b w:val="0"/>
          <w:bCs/>
          <w:color w:val="FF0000"/>
          <w:sz w:val="28"/>
          <w:szCs w:val="28"/>
        </w:rPr>
        <w:t>建立班级微信群的意义究竟是什么？其主要是协助班主任班级管理吗？</w:t>
      </w:r>
    </w:p>
    <w:p w:rsidR="006B0AE9" w:rsidRPr="00486779" w:rsidRDefault="006B0AE9" w:rsidP="00486779">
      <w:pPr>
        <w:spacing w:line="360" w:lineRule="auto"/>
        <w:ind w:firstLineChars="200" w:firstLine="31680"/>
        <w:rPr>
          <w:rStyle w:val="Strong"/>
          <w:rFonts w:ascii="宋体" w:cs="宋体"/>
          <w:b w:val="0"/>
          <w:bCs/>
          <w:color w:val="FF0000"/>
          <w:sz w:val="28"/>
          <w:szCs w:val="28"/>
        </w:rPr>
      </w:pPr>
      <w:r>
        <w:rPr>
          <w:rStyle w:val="Strong"/>
          <w:rFonts w:ascii="宋体" w:cs="宋体" w:hint="eastAsia"/>
          <w:b w:val="0"/>
          <w:bCs/>
          <w:color w:val="FF0000"/>
          <w:sz w:val="28"/>
          <w:szCs w:val="28"/>
        </w:rPr>
        <w:t>二、</w:t>
      </w:r>
      <w:r w:rsidRPr="00486779">
        <w:rPr>
          <w:rStyle w:val="Strong"/>
          <w:rFonts w:ascii="宋体" w:cs="宋体" w:hint="eastAsia"/>
          <w:b w:val="0"/>
          <w:bCs/>
          <w:color w:val="FF0000"/>
          <w:sz w:val="28"/>
          <w:szCs w:val="28"/>
        </w:rPr>
        <w:t>结合本次征集要求，建议修改标题，把重点放在：建设班级微信群，提升家长家庭教育能力。</w:t>
      </w:r>
    </w:p>
    <w:p w:rsidR="006B0AE9" w:rsidRPr="00486779" w:rsidRDefault="006B0AE9" w:rsidP="00F33A6E">
      <w:pPr>
        <w:spacing w:line="360" w:lineRule="auto"/>
        <w:ind w:firstLineChars="200" w:firstLine="31680"/>
        <w:rPr>
          <w:rStyle w:val="Strong"/>
          <w:rFonts w:ascii="宋体" w:cs="宋体"/>
          <w:b w:val="0"/>
          <w:bCs/>
          <w:color w:val="FF0000"/>
          <w:sz w:val="28"/>
          <w:szCs w:val="28"/>
        </w:rPr>
      </w:pPr>
      <w:r>
        <w:rPr>
          <w:rStyle w:val="Strong"/>
          <w:rFonts w:ascii="宋体" w:cs="宋体" w:hint="eastAsia"/>
          <w:b w:val="0"/>
          <w:bCs/>
          <w:color w:val="FF0000"/>
          <w:sz w:val="28"/>
          <w:szCs w:val="28"/>
        </w:rPr>
        <w:t>三、</w:t>
      </w:r>
      <w:r w:rsidRPr="00486779">
        <w:rPr>
          <w:rStyle w:val="Strong"/>
          <w:rFonts w:ascii="宋体" w:cs="宋体" w:hint="eastAsia"/>
          <w:b w:val="0"/>
          <w:bCs/>
          <w:color w:val="FF0000"/>
          <w:sz w:val="28"/>
          <w:szCs w:val="28"/>
        </w:rPr>
        <w:t>过程方法第三条群聊表扬，可考虑关注每个学生的成长足迹，让每一位学生都能在微信群里亮相和获得表扬</w:t>
      </w:r>
      <w:r>
        <w:rPr>
          <w:rStyle w:val="Strong"/>
          <w:rFonts w:ascii="宋体" w:cs="宋体" w:hint="eastAsia"/>
          <w:b w:val="0"/>
          <w:bCs/>
          <w:color w:val="FF0000"/>
          <w:sz w:val="28"/>
          <w:szCs w:val="28"/>
        </w:rPr>
        <w:t>。</w:t>
      </w:r>
    </w:p>
    <w:sectPr w:rsidR="006B0AE9" w:rsidRPr="00486779" w:rsidSect="007C5563">
      <w:pgSz w:w="11906" w:h="16838"/>
      <w:pgMar w:top="1440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AE9" w:rsidRDefault="006B0AE9" w:rsidP="00492EBF">
      <w:r>
        <w:separator/>
      </w:r>
    </w:p>
  </w:endnote>
  <w:endnote w:type="continuationSeparator" w:id="0">
    <w:p w:rsidR="006B0AE9" w:rsidRDefault="006B0AE9" w:rsidP="00492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Constantia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AE9" w:rsidRDefault="006B0AE9" w:rsidP="00492EBF">
      <w:r>
        <w:separator/>
      </w:r>
    </w:p>
  </w:footnote>
  <w:footnote w:type="continuationSeparator" w:id="0">
    <w:p w:rsidR="006B0AE9" w:rsidRDefault="006B0AE9" w:rsidP="00492E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4E386"/>
    <w:multiLevelType w:val="singleLevel"/>
    <w:tmpl w:val="58E4E386"/>
    <w:lvl w:ilvl="0">
      <w:start w:val="3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66114DDC"/>
    <w:rsid w:val="00111130"/>
    <w:rsid w:val="0032153C"/>
    <w:rsid w:val="003A6648"/>
    <w:rsid w:val="00486779"/>
    <w:rsid w:val="00492EBF"/>
    <w:rsid w:val="004C37ED"/>
    <w:rsid w:val="00587DBE"/>
    <w:rsid w:val="005B578E"/>
    <w:rsid w:val="005B67AD"/>
    <w:rsid w:val="00696E5A"/>
    <w:rsid w:val="006A29A0"/>
    <w:rsid w:val="006B0AE9"/>
    <w:rsid w:val="007927DB"/>
    <w:rsid w:val="007C5563"/>
    <w:rsid w:val="007F478A"/>
    <w:rsid w:val="00817988"/>
    <w:rsid w:val="00917D59"/>
    <w:rsid w:val="00940B7B"/>
    <w:rsid w:val="00945CE6"/>
    <w:rsid w:val="009A2F40"/>
    <w:rsid w:val="00A00D52"/>
    <w:rsid w:val="00BC3FCB"/>
    <w:rsid w:val="00D60EA9"/>
    <w:rsid w:val="00DC1C41"/>
    <w:rsid w:val="00DE5BB7"/>
    <w:rsid w:val="00E41E6E"/>
    <w:rsid w:val="00E669A3"/>
    <w:rsid w:val="00ED7593"/>
    <w:rsid w:val="00F33A6E"/>
    <w:rsid w:val="66114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CE6"/>
    <w:pPr>
      <w:widowControl w:val="0"/>
      <w:jc w:val="both"/>
    </w:pPr>
    <w:rPr>
      <w:rFonts w:ascii="Calibri" w:hAnsi="Calibri"/>
      <w:szCs w:val="24"/>
    </w:rPr>
  </w:style>
  <w:style w:type="paragraph" w:styleId="Heading1">
    <w:name w:val="heading 1"/>
    <w:basedOn w:val="Normal"/>
    <w:link w:val="Heading1Char"/>
    <w:uiPriority w:val="99"/>
    <w:qFormat/>
    <w:rsid w:val="00A00D5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00D52"/>
    <w:rPr>
      <w:rFonts w:ascii="宋体" w:eastAsia="宋体" w:cs="宋体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99"/>
    <w:qFormat/>
    <w:rsid w:val="00945CE6"/>
    <w:rPr>
      <w:rFonts w:cs="Times New Roman"/>
      <w:b/>
    </w:rPr>
  </w:style>
  <w:style w:type="paragraph" w:styleId="Header">
    <w:name w:val="header"/>
    <w:basedOn w:val="Normal"/>
    <w:link w:val="HeaderChar"/>
    <w:uiPriority w:val="99"/>
    <w:rsid w:val="00492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92EBF"/>
    <w:rPr>
      <w:rFonts w:ascii="Calibri" w:eastAsia="宋体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492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92EBF"/>
    <w:rPr>
      <w:rFonts w:ascii="Calibri" w:eastAsia="宋体" w:hAnsi="Calibri" w:cs="Times New Roman"/>
      <w:kern w:val="2"/>
      <w:sz w:val="18"/>
      <w:szCs w:val="18"/>
    </w:rPr>
  </w:style>
  <w:style w:type="character" w:customStyle="1" w:styleId="time">
    <w:name w:val="time"/>
    <w:basedOn w:val="DefaultParagraphFont"/>
    <w:uiPriority w:val="99"/>
    <w:rsid w:val="00A00D52"/>
    <w:rPr>
      <w:rFonts w:cs="Times New Roman"/>
    </w:rPr>
  </w:style>
  <w:style w:type="character" w:customStyle="1" w:styleId="bnetxtc">
    <w:name w:val="bne_txtc"/>
    <w:basedOn w:val="DefaultParagraphFont"/>
    <w:uiPriority w:val="99"/>
    <w:rsid w:val="00A00D52"/>
    <w:rPr>
      <w:rFonts w:cs="Times New Roman"/>
    </w:rPr>
  </w:style>
  <w:style w:type="character" w:styleId="Hyperlink">
    <w:name w:val="Hyperlink"/>
    <w:basedOn w:val="DefaultParagraphFont"/>
    <w:uiPriority w:val="99"/>
    <w:rsid w:val="00A00D5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00D5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Date">
    <w:name w:val="Date"/>
    <w:basedOn w:val="Normal"/>
    <w:next w:val="Normal"/>
    <w:link w:val="DateChar"/>
    <w:uiPriority w:val="99"/>
    <w:rsid w:val="00486779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D846A8"/>
    <w:rPr>
      <w:rFonts w:ascii="Calibri" w:hAnsi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09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9241">
          <w:marLeft w:val="0"/>
          <w:marRight w:val="0"/>
          <w:marTop w:val="3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885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9244">
              <w:marLeft w:val="0"/>
              <w:marRight w:val="0"/>
              <w:marTop w:val="50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6</Pages>
  <Words>448</Words>
  <Characters>2560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5</cp:revision>
  <dcterms:created xsi:type="dcterms:W3CDTF">2017-04-06T05:01:00Z</dcterms:created>
  <dcterms:modified xsi:type="dcterms:W3CDTF">2017-09-19T11:32:00Z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